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07C8" w:rsidRDefault="00BA1697" w:rsidP="002B75FD">
      <w:pPr>
        <w:pStyle w:val="BU03berschrift1Ebene"/>
        <w:numPr>
          <w:ilvl w:val="0"/>
          <w:numId w:val="0"/>
        </w:numPr>
        <w:spacing w:before="120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-4.9pt;margin-top:22.4pt;width:218.25pt;height:36.3pt;z-index:251669504;mso-width-relative:margin;mso-height-relative:margin" stroked="f">
            <v:textbox style="mso-next-textbox:#_x0000_s1030" inset="4.5mm">
              <w:txbxContent>
                <w:p w:rsidR="002B75FD" w:rsidRPr="00BF4059" w:rsidRDefault="002B75FD" w:rsidP="002B75FD">
                  <w:pPr>
                    <w:pStyle w:val="Fuzeile"/>
                    <w:ind w:left="-709" w:firstLine="567"/>
                    <w:rPr>
                      <w:rFonts w:ascii="Open Sans" w:hAnsi="Open Sans" w:cs="Open Sans"/>
                      <w:sz w:val="14"/>
                    </w:rPr>
                  </w:pPr>
                  <w:r w:rsidRPr="00BF4059">
                    <w:rPr>
                      <w:rFonts w:ascii="Open Sans" w:hAnsi="Open Sans" w:cs="Open Sans"/>
                      <w:sz w:val="14"/>
                    </w:rPr>
                    <w:t xml:space="preserve">Quellen: https://openclipart.org/detail/166745/face-boy; </w:t>
                  </w:r>
                </w:p>
                <w:p w:rsidR="002B75FD" w:rsidRPr="00BF4059" w:rsidRDefault="002B75FD" w:rsidP="002B75FD">
                  <w:pPr>
                    <w:pStyle w:val="Fuzeile"/>
                    <w:ind w:left="-709" w:firstLine="567"/>
                    <w:rPr>
                      <w:rFonts w:ascii="Open Sans" w:hAnsi="Open Sans" w:cs="Open Sans"/>
                      <w:sz w:val="14"/>
                    </w:rPr>
                  </w:pPr>
                  <w:r w:rsidRPr="00BF4059">
                    <w:rPr>
                      <w:rFonts w:ascii="Open Sans" w:hAnsi="Open Sans" w:cs="Open Sans"/>
                      <w:sz w:val="14"/>
                    </w:rPr>
                    <w:t xml:space="preserve">https://openclipart.org/detail/303809/cartoon-scientist; </w:t>
                  </w:r>
                </w:p>
                <w:p w:rsidR="002B75FD" w:rsidRPr="00BF4059" w:rsidRDefault="002B75FD" w:rsidP="002B75FD">
                  <w:pPr>
                    <w:pStyle w:val="Fuzeile"/>
                    <w:ind w:left="-709" w:firstLine="567"/>
                    <w:rPr>
                      <w:rFonts w:ascii="Open Sans" w:hAnsi="Open Sans" w:cs="Open Sans"/>
                      <w:sz w:val="14"/>
                    </w:rPr>
                  </w:pPr>
                  <w:r w:rsidRPr="00BF4059">
                    <w:rPr>
                      <w:rFonts w:ascii="Open Sans" w:hAnsi="Open Sans" w:cs="Open Sans"/>
                      <w:sz w:val="14"/>
                    </w:rPr>
                    <w:t>https://openclipart.org/detail/250794/a-human-humerus-arm-bone</w:t>
                  </w:r>
                </w:p>
                <w:p w:rsidR="002B75FD" w:rsidRPr="008530F8" w:rsidRDefault="002B75FD" w:rsidP="002B75FD">
                  <w:pPr>
                    <w:pStyle w:val="Fuzeile"/>
                    <w:ind w:left="-709" w:firstLine="567"/>
                    <w:rPr>
                      <w:sz w:val="14"/>
                    </w:rPr>
                  </w:pPr>
                </w:p>
                <w:p w:rsidR="002B75FD" w:rsidRDefault="002B75FD" w:rsidP="002B75FD">
                  <w:pPr>
                    <w:ind w:firstLine="567"/>
                  </w:pPr>
                </w:p>
              </w:txbxContent>
            </v:textbox>
          </v:shape>
        </w:pict>
      </w:r>
      <w:r w:rsidR="002B75FD">
        <w:rPr>
          <w:noProof/>
          <w:lang w:eastAsia="de-DE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3484245</wp:posOffset>
            </wp:positionH>
            <wp:positionV relativeFrom="paragraph">
              <wp:posOffset>610235</wp:posOffset>
            </wp:positionV>
            <wp:extent cx="2072005" cy="1866900"/>
            <wp:effectExtent l="19050" t="0" r="4445" b="0"/>
            <wp:wrapNone/>
            <wp:docPr id="14" name="Grafik 2" descr="C:\Users\hmertens\Desktop\1530383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mertens\Desktop\153038328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0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75FD">
        <w:rPr>
          <w:noProof/>
          <w:lang w:eastAsia="de-D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112395</wp:posOffset>
            </wp:positionH>
            <wp:positionV relativeFrom="paragraph">
              <wp:posOffset>3134360</wp:posOffset>
            </wp:positionV>
            <wp:extent cx="981075" cy="1009650"/>
            <wp:effectExtent l="19050" t="0" r="9525" b="0"/>
            <wp:wrapNone/>
            <wp:docPr id="13" name="Grafik 4" descr="C:\Users\hmertens\Desktop\1325435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mertens\Desktop\132543573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75FD">
        <w:rPr>
          <w:noProof/>
          <w:lang w:eastAsia="de-D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331470</wp:posOffset>
            </wp:positionH>
            <wp:positionV relativeFrom="paragraph">
              <wp:posOffset>7477760</wp:posOffset>
            </wp:positionV>
            <wp:extent cx="971550" cy="1009650"/>
            <wp:effectExtent l="19050" t="0" r="0" b="0"/>
            <wp:wrapNone/>
            <wp:docPr id="12" name="Grafik 9" descr="C:\Users\hmertens\Desktop\1325435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mertens\Desktop\1325435737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75FD">
        <w:rPr>
          <w:noProof/>
          <w:lang w:eastAsia="de-D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5332095</wp:posOffset>
            </wp:positionH>
            <wp:positionV relativeFrom="paragraph">
              <wp:posOffset>4782185</wp:posOffset>
            </wp:positionV>
            <wp:extent cx="537845" cy="1962150"/>
            <wp:effectExtent l="457200" t="0" r="490855" b="0"/>
            <wp:wrapNone/>
            <wp:docPr id="11" name="Grafik 1" descr="C:\Users\hmertens\Desktop\humer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mertens\Desktop\humerus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43404" flipV="1">
                      <a:off x="0" y="0"/>
                      <a:ext cx="53784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75FD">
        <w:t>Material 1: Professor Paläo berichtet</w:t>
      </w:r>
    </w:p>
    <w:p w:rsidR="002B75FD" w:rsidRDefault="002B75FD" w:rsidP="002B75FD">
      <w:pPr>
        <w:pStyle w:val="BU04Flieext"/>
      </w:pPr>
    </w:p>
    <w:p w:rsidR="002B75FD" w:rsidRPr="002B75FD" w:rsidRDefault="00BA1697" w:rsidP="002B75FD">
      <w:pPr>
        <w:pStyle w:val="BU04Flieext"/>
      </w:pPr>
      <w:r>
        <w:rPr>
          <w:noProof/>
          <w:lang w:eastAsia="de-DE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Ovale Legende 8" o:spid="_x0000_s1029" type="#_x0000_t63" style="position:absolute;left:0;text-align:left;margin-left:148.2pt;margin-top:524.85pt;width:224.25pt;height:71.25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" adj="-4722,19178" filled="f" strokecolor="black [3213]" strokeweight="2pt">
            <v:textbox>
              <w:txbxContent>
                <w:p w:rsidR="002B75FD" w:rsidRPr="003E0437" w:rsidRDefault="002B75FD" w:rsidP="002B75FD">
                  <w:pPr>
                    <w:jc w:val="center"/>
                    <w:rPr>
                      <w:rFonts w:ascii="Open Sans" w:hAnsi="Open Sans" w:cs="Open Sans"/>
                      <w:color w:val="000000" w:themeColor="text1"/>
                      <w:sz w:val="72"/>
                    </w:rPr>
                  </w:pPr>
                  <w:r w:rsidRPr="003E0437">
                    <w:rPr>
                      <w:rFonts w:ascii="Open Sans" w:hAnsi="Open Sans" w:cs="Open Sans"/>
                      <w:color w:val="000000" w:themeColor="text1"/>
                      <w:sz w:val="72"/>
                    </w:rPr>
                    <w:t>?</w:t>
                  </w:r>
                </w:p>
              </w:txbxContent>
            </v:textbox>
          </v:shape>
        </w:pict>
      </w:r>
      <w:r w:rsidR="002B75FD">
        <w:rPr>
          <w:noProof/>
          <w:sz w:val="44"/>
          <w:lang w:eastAsia="de-D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2588895</wp:posOffset>
            </wp:positionH>
            <wp:positionV relativeFrom="paragraph">
              <wp:posOffset>4307205</wp:posOffset>
            </wp:positionV>
            <wp:extent cx="2063750" cy="1866900"/>
            <wp:effectExtent l="19050" t="0" r="0" b="0"/>
            <wp:wrapNone/>
            <wp:docPr id="7" name="Grafik 6" descr="C:\Users\hmertens\Desktop\1530383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mertens\Desktop\153038328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pict>
          <v:shape id="Ovale Legende 7" o:spid="_x0000_s1028" type="#_x0000_t63" style="position:absolute;left:0;text-align:left;margin-left:131.7pt;margin-top:147.9pt;width:224.25pt;height:113.25pt;z-index:2516602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" adj="-4722,19178" filled="f" strokecolor="black [3213]" strokeweight="2pt">
            <v:textbox>
              <w:txbxContent>
                <w:p w:rsidR="002B75FD" w:rsidRPr="003E0437" w:rsidRDefault="002B75FD" w:rsidP="002B75FD">
                  <w:pPr>
                    <w:rPr>
                      <w:rFonts w:ascii="Open Sans" w:hAnsi="Open Sans" w:cs="Open Sans"/>
                      <w:color w:val="000000" w:themeColor="text1"/>
                      <w:sz w:val="22"/>
                    </w:rPr>
                  </w:pPr>
                  <w:r w:rsidRPr="003E0437">
                    <w:rPr>
                      <w:rFonts w:ascii="Open Sans" w:hAnsi="Open Sans" w:cs="Open Sans"/>
                      <w:color w:val="000000" w:themeColor="text1"/>
                      <w:sz w:val="22"/>
                    </w:rPr>
                    <w:t>Sie haben ein komplettes Dinosaurierskelett gefunden? Wow! Können wir uns das mal anschauen?</w:t>
                  </w:r>
                </w:p>
              </w:txbxContent>
            </v:textbox>
          </v:shape>
        </w:pict>
      </w:r>
      <w:r>
        <w:rPr>
          <w:noProof/>
          <w:lang w:eastAsia="de-DE"/>
        </w:rPr>
        <w:pict>
          <v:shape id="Ovale Legende 5" o:spid="_x0000_s1027" type="#_x0000_t63" style="position:absolute;left:0;text-align:left;margin-left:-38pt;margin-top:319.65pt;width:228.75pt;height:128.25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" adj="24293,17526" filled="f" strokecolor="black [3213]" strokeweight="2pt">
            <v:textbox>
              <w:txbxContent>
                <w:p w:rsidR="002B75FD" w:rsidRPr="003E0437" w:rsidRDefault="002B75FD" w:rsidP="002B75FD">
                  <w:pPr>
                    <w:rPr>
                      <w:rFonts w:ascii="Open Sans" w:hAnsi="Open Sans" w:cs="Open Sans"/>
                      <w:color w:val="000000" w:themeColor="text1"/>
                      <w:sz w:val="22"/>
                    </w:rPr>
                  </w:pPr>
                  <w:r w:rsidRPr="003E0437">
                    <w:rPr>
                      <w:rFonts w:ascii="Open Sans" w:hAnsi="Open Sans" w:cs="Open Sans"/>
                      <w:color w:val="000000" w:themeColor="text1"/>
                      <w:sz w:val="22"/>
                    </w:rPr>
                    <w:t>Wir haben nur diesen einen Knochen gefunden, aber das reicht uns, um die Körperlänge ziemlich genau zu bestimmen.</w:t>
                  </w:r>
                </w:p>
              </w:txbxContent>
            </v:textbox>
          </v:shape>
        </w:pict>
      </w:r>
      <w:r>
        <w:rPr>
          <w:noProof/>
          <w:lang w:eastAsia="de-DE"/>
        </w:rPr>
        <w:pict>
          <v:shape id="Ovale Legende 3" o:spid="_x0000_s1026" type="#_x0000_t63" style="position:absolute;left:0;text-align:left;margin-left:22.55pt;margin-top:6.9pt;width:224.25pt;height:93.75pt;z-index:25165824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" adj="25694,14872" filled="f" strokecolor="black [3213]" strokeweight="2pt">
            <v:textbox>
              <w:txbxContent>
                <w:p w:rsidR="002B75FD" w:rsidRPr="003E0437" w:rsidRDefault="002B75FD" w:rsidP="002B75FD">
                  <w:pPr>
                    <w:rPr>
                      <w:rFonts w:ascii="Open Sans" w:hAnsi="Open Sans" w:cs="Open Sans"/>
                      <w:color w:val="000000" w:themeColor="text1"/>
                      <w:sz w:val="22"/>
                      <w:szCs w:val="26"/>
                    </w:rPr>
                  </w:pPr>
                  <w:r w:rsidRPr="003E0437">
                    <w:rPr>
                      <w:rFonts w:ascii="Open Sans" w:hAnsi="Open Sans" w:cs="Open Sans"/>
                      <w:color w:val="000000" w:themeColor="text1"/>
                      <w:sz w:val="22"/>
                      <w:szCs w:val="26"/>
                    </w:rPr>
                    <w:t>Wir haben herausgefunde</w:t>
                  </w:r>
                  <w:r w:rsidR="00293946" w:rsidRPr="003E0437">
                    <w:rPr>
                      <w:rFonts w:ascii="Open Sans" w:hAnsi="Open Sans" w:cs="Open Sans"/>
                      <w:color w:val="000000" w:themeColor="text1"/>
                      <w:sz w:val="22"/>
                      <w:szCs w:val="26"/>
                    </w:rPr>
                    <w:t xml:space="preserve">n, dass der Dinosaurier etwa </w:t>
                  </w:r>
                  <w:r w:rsidR="00293946" w:rsidRPr="003E0437">
                    <w:rPr>
                      <w:rFonts w:ascii="Open Sans" w:hAnsi="Open Sans" w:cs="Open Sans"/>
                      <w:color w:val="000000" w:themeColor="text1"/>
                      <w:sz w:val="22"/>
                      <w:szCs w:val="26"/>
                    </w:rPr>
                    <w:br/>
                    <w:t>15 Meter</w:t>
                  </w:r>
                  <w:r w:rsidRPr="003E0437">
                    <w:rPr>
                      <w:rFonts w:ascii="Open Sans" w:hAnsi="Open Sans" w:cs="Open Sans"/>
                      <w:color w:val="000000" w:themeColor="text1"/>
                      <w:sz w:val="22"/>
                      <w:szCs w:val="26"/>
                    </w:rPr>
                    <w:t xml:space="preserve"> lang war.</w:t>
                  </w:r>
                </w:p>
              </w:txbxContent>
            </v:textbox>
          </v:shape>
        </w:pict>
      </w:r>
    </w:p>
    <w:sectPr w:rsidR="002B75FD" w:rsidRPr="002B75FD" w:rsidSect="00715B6A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A1697" w:rsidRDefault="00BA1697" w:rsidP="00F32432">
      <w:r>
        <w:separator/>
      </w:r>
    </w:p>
    <w:p w:rsidR="00BA1697" w:rsidRDefault="00BA1697"/>
  </w:endnote>
  <w:endnote w:type="continuationSeparator" w:id="0">
    <w:p w:rsidR="00BA1697" w:rsidRDefault="00BA1697" w:rsidP="00F32432">
      <w:r>
        <w:continuationSeparator/>
      </w:r>
    </w:p>
    <w:p w:rsidR="00BA1697" w:rsidRDefault="00BA169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9383D3BC-3035-450C-AAD3-AAAB5CAE7166}"/>
    <w:embedBold r:id="rId2" w:fontKey="{847864FB-59D6-428B-B0E4-1005151D7508}"/>
    <w:embedItalic r:id="rId3" w:fontKey="{2CA927FF-536B-4669-B993-686F2336C197}"/>
    <w:embedBoldItalic r:id="rId4" w:fontKey="{AA5AC51A-7242-43B7-BCEF-0E548673D17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1D2D2574-1789-42EC-8C17-F1CF3F4701F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4BFBAB5E-9275-4CBB-9149-ABBC523EB8E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1494E43-09F3-4095-ACF0-12AF0B2A37D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9522C38E-97C9-46CD-876D-50068ECF7136}"/>
    <w:embedBold r:id="rId9" w:fontKey="{38FEB3BC-F063-4514-984D-8ED1563A2A81}"/>
    <w:embedItalic r:id="rId10" w:fontKey="{0F2EC7B8-46A4-42C9-B460-42EA1D0F8D8C}"/>
    <w:embedBoldItalic r:id="rId11" w:fontKey="{481AE934-7172-4066-8AD1-9D5F80D2FB8A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0B46BF74-04BD-460A-A8D4-3189B5D61FA6}"/>
    <w:embedItalic r:id="rId13" w:fontKey="{89F209FA-6035-4A73-87A6-66CDC2A92711}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  <w:embedRegular r:id="rId14" w:fontKey="{1BB3F3BF-B6E4-45A4-ACE5-137A7DD2199D}"/>
    <w:embedBold r:id="rId15" w:fontKey="{7BA039D9-8827-4EDA-9115-CE87CD8A44E7}"/>
    <w:embedItalic r:id="rId16" w:fontKey="{B81A38B1-5134-4911-88E1-440E33366B24}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  <w:embedRegular r:id="rId17" w:fontKey="{65AABDA8-EBC1-44F4-9FEB-578CF9B4E806}"/>
    <w:embedBold r:id="rId18" w:fontKey="{BC4F22AC-1F48-4652-8316-B8767ABD5AC7}"/>
  </w:font>
  <w:font w:name="Open Sans SemiBold">
    <w:altName w:val="Arial"/>
    <w:charset w:val="00"/>
    <w:family w:val="swiss"/>
    <w:pitch w:val="variable"/>
    <w:sig w:usb0="E00002EF" w:usb1="4000205B" w:usb2="00000028" w:usb3="00000000" w:csb0="0000019F" w:csb1="00000000"/>
    <w:embedRegular r:id="rId19" w:fontKey="{8D9A5484-3087-42C6-AE34-6113FEAE755A}"/>
    <w:embedBold r:id="rId20" w:fontKey="{13E5ABE7-9AAF-4338-ACDA-B5ADD87268F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629F048E-C13E-4B9B-9854-01155CC41D0A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1210" w:rsidRDefault="00E012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301E" w:rsidRDefault="00E01210" w:rsidP="002B75FD">
    <w:pPr>
      <w:pStyle w:val="BUSeitenzahl"/>
      <w:spacing w:before="0" w:after="0"/>
    </w:pPr>
    <w:r>
      <w:t>BU praktisch 2(2):1</w:t>
    </w:r>
    <w:bookmarkStart w:id="0" w:name="_GoBack"/>
    <w:bookmarkEnd w:id="0"/>
    <w:r w:rsidR="00A607C8">
      <w:t xml:space="preserve"> </w:t>
    </w:r>
    <w:r w:rsidR="00A607C8">
      <w:tab/>
      <w:t>(</w:t>
    </w:r>
    <w:r w:rsidR="007543A1">
      <w:t>2019</w:t>
    </w:r>
    <w:r w:rsidR="00A607C8">
      <w:t xml:space="preserve">) </w:t>
    </w:r>
    <w:r w:rsidR="00A607C8">
      <w:tab/>
    </w:r>
    <w:r w:rsidR="00BE301E">
      <w:t xml:space="preserve">Seite </w:t>
    </w:r>
    <w:r w:rsidR="00243612">
      <w:fldChar w:fldCharType="begin"/>
    </w:r>
    <w:r w:rsidR="00BE301E">
      <w:instrText xml:space="preserve"> PAGE  \* Arabic  \* MERGEFORMAT </w:instrText>
    </w:r>
    <w:r w:rsidR="00243612">
      <w:fldChar w:fldCharType="separate"/>
    </w:r>
    <w:r>
      <w:rPr>
        <w:noProof/>
      </w:rPr>
      <w:t>1</w:t>
    </w:r>
    <w:r w:rsidR="00243612">
      <w:fldChar w:fldCharType="end"/>
    </w:r>
    <w:r w:rsidR="00BE301E">
      <w:t xml:space="preserve"> von </w:t>
    </w:r>
    <w:fldSimple w:instr=" NUMPAGES  \* Arabic  \* MERGEFORMAT ">
      <w:r>
        <w:rPr>
          <w:noProof/>
        </w:rPr>
        <w:t>1</w:t>
      </w:r>
    </w:fldSimple>
  </w:p>
  <w:p w:rsidR="002B75FD" w:rsidRDefault="002B75FD" w:rsidP="002B75FD">
    <w:pPr>
      <w:pStyle w:val="BUSeitenzahl"/>
      <w:spacing w:before="0" w:after="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1210" w:rsidRDefault="00E012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A1697" w:rsidRDefault="00BA1697">
      <w:r>
        <w:separator/>
      </w:r>
    </w:p>
  </w:footnote>
  <w:footnote w:type="continuationSeparator" w:id="0">
    <w:p w:rsidR="00BA1697" w:rsidRDefault="00BA1697" w:rsidP="00F32432">
      <w:r>
        <w:continuationSeparator/>
      </w:r>
    </w:p>
    <w:p w:rsidR="00BA1697" w:rsidRDefault="00BA1697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1210" w:rsidRDefault="00E012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301E" w:rsidRPr="00C405D2" w:rsidRDefault="00BE301E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BE301E" w:rsidRDefault="00BA1697" w:rsidP="00432E4B">
    <w:pPr>
      <w:pStyle w:val="BUKopfzeile"/>
      <w:spacing w:after="240"/>
    </w:pPr>
    <w:r>
      <w:pict>
        <v:rect id="_x0000_i1025" style="width:453.5pt;height:.5pt" o:hralign="center" o:hrstd="t" o:hrnoshade="t" o:hr="t" fillcolor="#cdd766" stroked="f"/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01210" w:rsidRDefault="00E012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570F1"/>
    <w:multiLevelType w:val="multilevel"/>
    <w:tmpl w:val="277E833C"/>
    <w:numStyleLink w:val="BUNummerierteListe"/>
  </w:abstractNum>
  <w:abstractNum w:abstractNumId="1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2" w15:restartNumberingAfterBreak="0">
    <w:nsid w:val="0C850856"/>
    <w:multiLevelType w:val="multilevel"/>
    <w:tmpl w:val="B4605B7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D8D10C5"/>
    <w:multiLevelType w:val="multilevel"/>
    <w:tmpl w:val="32B6F7A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1482775B"/>
    <w:multiLevelType w:val="multilevel"/>
    <w:tmpl w:val="0EBA3C4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25FC6926"/>
    <w:multiLevelType w:val="multilevel"/>
    <w:tmpl w:val="08BC5832"/>
    <w:lvl w:ilvl="0">
      <w:start w:val="1"/>
      <w:numFmt w:val="decimal"/>
      <w:lvlText w:val="%1"/>
      <w:lvlJc w:val="left"/>
      <w:pPr>
        <w:tabs>
          <w:tab w:val="num" w:pos="1134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70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6" w15:restartNumberingAfterBreak="0">
    <w:nsid w:val="26AB35FA"/>
    <w:multiLevelType w:val="multilevel"/>
    <w:tmpl w:val="BC6AA4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7" w15:restartNumberingAfterBreak="0">
    <w:nsid w:val="290277C8"/>
    <w:multiLevelType w:val="multilevel"/>
    <w:tmpl w:val="3A589EDA"/>
    <w:lvl w:ilvl="0">
      <w:start w:val="1"/>
      <w:numFmt w:val="decimal"/>
      <w:lvlText w:val="%1."/>
      <w:lvlJc w:val="left"/>
      <w:pPr>
        <w:ind w:left="708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2A14692C"/>
    <w:multiLevelType w:val="multilevel"/>
    <w:tmpl w:val="5B6485C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2CCE1206"/>
    <w:multiLevelType w:val="hybridMultilevel"/>
    <w:tmpl w:val="30FEC6A4"/>
    <w:lvl w:ilvl="0" w:tplc="175C7C24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842C0A"/>
    <w:multiLevelType w:val="multilevel"/>
    <w:tmpl w:val="380EF956"/>
    <w:numStyleLink w:val="BUGliederung"/>
  </w:abstractNum>
  <w:abstractNum w:abstractNumId="11" w15:restartNumberingAfterBreak="0">
    <w:nsid w:val="2EE71349"/>
    <w:multiLevelType w:val="multilevel"/>
    <w:tmpl w:val="380EF956"/>
    <w:numStyleLink w:val="BUGliederung"/>
  </w:abstractNum>
  <w:abstractNum w:abstractNumId="12" w15:restartNumberingAfterBreak="0">
    <w:nsid w:val="30283A99"/>
    <w:multiLevelType w:val="multilevel"/>
    <w:tmpl w:val="277E833C"/>
    <w:numStyleLink w:val="BUNummerierteListe"/>
  </w:abstractNum>
  <w:abstractNum w:abstractNumId="13" w15:restartNumberingAfterBreak="0">
    <w:nsid w:val="3043277F"/>
    <w:multiLevelType w:val="multilevel"/>
    <w:tmpl w:val="52F25E3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30FF5D3C"/>
    <w:multiLevelType w:val="hybridMultilevel"/>
    <w:tmpl w:val="9F6A1810"/>
    <w:lvl w:ilvl="0" w:tplc="9446B40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FF619E"/>
    <w:multiLevelType w:val="multilevel"/>
    <w:tmpl w:val="2910CB0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18" w15:restartNumberingAfterBreak="0">
    <w:nsid w:val="37C11D70"/>
    <w:multiLevelType w:val="hybridMultilevel"/>
    <w:tmpl w:val="F420FB2E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3C01CC"/>
    <w:multiLevelType w:val="hybridMultilevel"/>
    <w:tmpl w:val="5352C14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3F26D1F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493652CA"/>
    <w:multiLevelType w:val="multilevel"/>
    <w:tmpl w:val="380EF956"/>
    <w:numStyleLink w:val="BUGliederung"/>
  </w:abstractNum>
  <w:abstractNum w:abstractNumId="22" w15:restartNumberingAfterBreak="0">
    <w:nsid w:val="4B0662E2"/>
    <w:multiLevelType w:val="hybridMultilevel"/>
    <w:tmpl w:val="D0909AD0"/>
    <w:lvl w:ilvl="0" w:tplc="CE96D0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24" w15:restartNumberingAfterBreak="0">
    <w:nsid w:val="5BC02AAF"/>
    <w:multiLevelType w:val="hybridMultilevel"/>
    <w:tmpl w:val="5E98439C"/>
    <w:lvl w:ilvl="0" w:tplc="E8967C8A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F1874B5"/>
    <w:multiLevelType w:val="hybridMultilevel"/>
    <w:tmpl w:val="C1C4F6F8"/>
    <w:lvl w:ilvl="0" w:tplc="2306DEAA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F60243A"/>
    <w:multiLevelType w:val="hybridMultilevel"/>
    <w:tmpl w:val="C67C2CA4"/>
    <w:lvl w:ilvl="0" w:tplc="001A4E2A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C107A9"/>
    <w:multiLevelType w:val="multilevel"/>
    <w:tmpl w:val="E65CD5E6"/>
    <w:lvl w:ilvl="0">
      <w:start w:val="1"/>
      <w:numFmt w:val="decimal"/>
      <w:lvlText w:val="%1"/>
      <w:lvlJc w:val="left"/>
      <w:pPr>
        <w:tabs>
          <w:tab w:val="num" w:pos="1134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70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28" w15:restartNumberingAfterBreak="0">
    <w:nsid w:val="6DD31780"/>
    <w:multiLevelType w:val="multilevel"/>
    <w:tmpl w:val="380EF956"/>
    <w:numStyleLink w:val="BUGliederung"/>
  </w:abstractNum>
  <w:abstractNum w:abstractNumId="29" w15:restartNumberingAfterBreak="0">
    <w:nsid w:val="6ECA00B7"/>
    <w:multiLevelType w:val="multilevel"/>
    <w:tmpl w:val="277E833C"/>
    <w:numStyleLink w:val="BUNummerierteListe"/>
  </w:abstractNum>
  <w:abstractNum w:abstractNumId="30" w15:restartNumberingAfterBreak="0">
    <w:nsid w:val="6F167A04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6F752C4F"/>
    <w:multiLevelType w:val="hybridMultilevel"/>
    <w:tmpl w:val="4016F62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677075"/>
    <w:multiLevelType w:val="multilevel"/>
    <w:tmpl w:val="0DDE796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734321D2"/>
    <w:multiLevelType w:val="multilevel"/>
    <w:tmpl w:val="380EF956"/>
    <w:numStyleLink w:val="BUGliederung"/>
  </w:abstractNum>
  <w:abstractNum w:abstractNumId="34" w15:restartNumberingAfterBreak="0">
    <w:nsid w:val="79492D93"/>
    <w:multiLevelType w:val="multilevel"/>
    <w:tmpl w:val="380EF956"/>
    <w:numStyleLink w:val="BUGliederung"/>
  </w:abstractNum>
  <w:abstractNum w:abstractNumId="35" w15:restartNumberingAfterBreak="0">
    <w:nsid w:val="7B7E68BF"/>
    <w:multiLevelType w:val="hybridMultilevel"/>
    <w:tmpl w:val="07BC17FC"/>
    <w:lvl w:ilvl="0" w:tplc="7826CF96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C454491"/>
    <w:multiLevelType w:val="multilevel"/>
    <w:tmpl w:val="277E833C"/>
    <w:numStyleLink w:val="BUNummerierteListe"/>
  </w:abstractNum>
  <w:num w:numId="1">
    <w:abstractNumId w:val="26"/>
  </w:num>
  <w:num w:numId="2">
    <w:abstractNumId w:val="9"/>
  </w:num>
  <w:num w:numId="3">
    <w:abstractNumId w:val="2"/>
  </w:num>
  <w:num w:numId="4">
    <w:abstractNumId w:val="8"/>
  </w:num>
  <w:num w:numId="5">
    <w:abstractNumId w:val="30"/>
  </w:num>
  <w:num w:numId="6">
    <w:abstractNumId w:val="20"/>
  </w:num>
  <w:num w:numId="7">
    <w:abstractNumId w:val="3"/>
  </w:num>
  <w:num w:numId="8">
    <w:abstractNumId w:val="15"/>
  </w:num>
  <w:num w:numId="9">
    <w:abstractNumId w:val="13"/>
  </w:num>
  <w:num w:numId="10">
    <w:abstractNumId w:val="1"/>
  </w:num>
  <w:num w:numId="11">
    <w:abstractNumId w:val="32"/>
  </w:num>
  <w:num w:numId="12">
    <w:abstractNumId w:val="28"/>
  </w:num>
  <w:num w:numId="13">
    <w:abstractNumId w:val="33"/>
  </w:num>
  <w:num w:numId="14">
    <w:abstractNumId w:val="7"/>
  </w:num>
  <w:num w:numId="15">
    <w:abstractNumId w:val="16"/>
  </w:num>
  <w:num w:numId="16">
    <w:abstractNumId w:val="18"/>
  </w:num>
  <w:num w:numId="17">
    <w:abstractNumId w:val="6"/>
  </w:num>
  <w:num w:numId="18">
    <w:abstractNumId w:val="10"/>
  </w:num>
  <w:num w:numId="19">
    <w:abstractNumId w:val="21"/>
  </w:num>
  <w:num w:numId="20">
    <w:abstractNumId w:val="22"/>
  </w:num>
  <w:num w:numId="21">
    <w:abstractNumId w:val="23"/>
  </w:num>
  <w:num w:numId="22">
    <w:abstractNumId w:val="11"/>
  </w:num>
  <w:num w:numId="23">
    <w:abstractNumId w:val="34"/>
  </w:num>
  <w:num w:numId="24">
    <w:abstractNumId w:val="27"/>
  </w:num>
  <w:num w:numId="25">
    <w:abstractNumId w:val="5"/>
  </w:num>
  <w:num w:numId="26">
    <w:abstractNumId w:val="4"/>
  </w:num>
  <w:num w:numId="27">
    <w:abstractNumId w:val="4"/>
  </w:num>
  <w:num w:numId="28">
    <w:abstractNumId w:val="4"/>
  </w:num>
  <w:num w:numId="29">
    <w:abstractNumId w:val="4"/>
  </w:num>
  <w:num w:numId="30">
    <w:abstractNumId w:val="4"/>
  </w:num>
  <w:num w:numId="31">
    <w:abstractNumId w:val="4"/>
  </w:num>
  <w:num w:numId="32">
    <w:abstractNumId w:val="4"/>
  </w:num>
  <w:num w:numId="33">
    <w:abstractNumId w:val="4"/>
  </w:num>
  <w:num w:numId="34">
    <w:abstractNumId w:val="4"/>
  </w:num>
  <w:num w:numId="35">
    <w:abstractNumId w:val="4"/>
  </w:num>
  <w:num w:numId="36">
    <w:abstractNumId w:val="31"/>
  </w:num>
  <w:num w:numId="37">
    <w:abstractNumId w:val="24"/>
  </w:num>
  <w:num w:numId="38">
    <w:abstractNumId w:val="35"/>
  </w:num>
  <w:num w:numId="39">
    <w:abstractNumId w:val="14"/>
  </w:num>
  <w:num w:numId="40">
    <w:abstractNumId w:val="25"/>
  </w:num>
  <w:num w:numId="41">
    <w:abstractNumId w:val="17"/>
  </w:num>
  <w:num w:numId="4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2"/>
  </w:num>
  <w:num w:numId="4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0"/>
  </w:num>
  <w:num w:numId="48">
    <w:abstractNumId w:val="29"/>
  </w:num>
  <w:num w:numId="49">
    <w:abstractNumId w:val="36"/>
  </w:num>
  <w:num w:numId="5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attachedTemplate r:id="rId1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25AA5"/>
    <w:rsid w:val="00016742"/>
    <w:rsid w:val="00020536"/>
    <w:rsid w:val="00022517"/>
    <w:rsid w:val="00030296"/>
    <w:rsid w:val="000303F8"/>
    <w:rsid w:val="0004648A"/>
    <w:rsid w:val="00052A5F"/>
    <w:rsid w:val="00061CB5"/>
    <w:rsid w:val="000822EF"/>
    <w:rsid w:val="000D001C"/>
    <w:rsid w:val="00101943"/>
    <w:rsid w:val="00131011"/>
    <w:rsid w:val="00137E9F"/>
    <w:rsid w:val="00143AAE"/>
    <w:rsid w:val="001608C2"/>
    <w:rsid w:val="001649B0"/>
    <w:rsid w:val="00170486"/>
    <w:rsid w:val="0017098B"/>
    <w:rsid w:val="00170D39"/>
    <w:rsid w:val="00196767"/>
    <w:rsid w:val="001B1BEC"/>
    <w:rsid w:val="001B3BB4"/>
    <w:rsid w:val="001C125C"/>
    <w:rsid w:val="001F1B15"/>
    <w:rsid w:val="001F2803"/>
    <w:rsid w:val="00223203"/>
    <w:rsid w:val="002335BF"/>
    <w:rsid w:val="00234F96"/>
    <w:rsid w:val="00243612"/>
    <w:rsid w:val="002679EE"/>
    <w:rsid w:val="002711A7"/>
    <w:rsid w:val="00276705"/>
    <w:rsid w:val="00293946"/>
    <w:rsid w:val="00297CF2"/>
    <w:rsid w:val="002B75FD"/>
    <w:rsid w:val="002C15A9"/>
    <w:rsid w:val="002C3652"/>
    <w:rsid w:val="002C4C4E"/>
    <w:rsid w:val="002F4124"/>
    <w:rsid w:val="00320069"/>
    <w:rsid w:val="00325AA5"/>
    <w:rsid w:val="003316DD"/>
    <w:rsid w:val="00352F8E"/>
    <w:rsid w:val="00353DA6"/>
    <w:rsid w:val="00355B28"/>
    <w:rsid w:val="00372ED3"/>
    <w:rsid w:val="00376727"/>
    <w:rsid w:val="003857DD"/>
    <w:rsid w:val="00392F33"/>
    <w:rsid w:val="00397122"/>
    <w:rsid w:val="003A1F68"/>
    <w:rsid w:val="003A4C03"/>
    <w:rsid w:val="003A67DB"/>
    <w:rsid w:val="003B34AE"/>
    <w:rsid w:val="003D4C64"/>
    <w:rsid w:val="003E0437"/>
    <w:rsid w:val="00404070"/>
    <w:rsid w:val="004058DB"/>
    <w:rsid w:val="00414F7E"/>
    <w:rsid w:val="00420FA9"/>
    <w:rsid w:val="0042139F"/>
    <w:rsid w:val="00432E4B"/>
    <w:rsid w:val="0043397F"/>
    <w:rsid w:val="00440D62"/>
    <w:rsid w:val="00447479"/>
    <w:rsid w:val="004634BA"/>
    <w:rsid w:val="00490781"/>
    <w:rsid w:val="004907BD"/>
    <w:rsid w:val="0049746D"/>
    <w:rsid w:val="004C25D8"/>
    <w:rsid w:val="004D2010"/>
    <w:rsid w:val="004D2C5F"/>
    <w:rsid w:val="004E2371"/>
    <w:rsid w:val="00510041"/>
    <w:rsid w:val="00522BD8"/>
    <w:rsid w:val="00522E0A"/>
    <w:rsid w:val="0054571E"/>
    <w:rsid w:val="0054707A"/>
    <w:rsid w:val="00555865"/>
    <w:rsid w:val="00567DF2"/>
    <w:rsid w:val="00570410"/>
    <w:rsid w:val="00597AFE"/>
    <w:rsid w:val="005C1337"/>
    <w:rsid w:val="00621949"/>
    <w:rsid w:val="0063176A"/>
    <w:rsid w:val="00633099"/>
    <w:rsid w:val="006333C5"/>
    <w:rsid w:val="0065516A"/>
    <w:rsid w:val="006555A9"/>
    <w:rsid w:val="00666A46"/>
    <w:rsid w:val="00692866"/>
    <w:rsid w:val="006A7A1B"/>
    <w:rsid w:val="006B305C"/>
    <w:rsid w:val="006C2DAA"/>
    <w:rsid w:val="006F4229"/>
    <w:rsid w:val="00703399"/>
    <w:rsid w:val="00707C54"/>
    <w:rsid w:val="007135A5"/>
    <w:rsid w:val="00715B6A"/>
    <w:rsid w:val="00716578"/>
    <w:rsid w:val="00722C47"/>
    <w:rsid w:val="00732055"/>
    <w:rsid w:val="00734401"/>
    <w:rsid w:val="0073456D"/>
    <w:rsid w:val="007376CA"/>
    <w:rsid w:val="00741869"/>
    <w:rsid w:val="00746208"/>
    <w:rsid w:val="00747745"/>
    <w:rsid w:val="00750603"/>
    <w:rsid w:val="007543A1"/>
    <w:rsid w:val="00756069"/>
    <w:rsid w:val="007A591C"/>
    <w:rsid w:val="007B4AE9"/>
    <w:rsid w:val="007D38D9"/>
    <w:rsid w:val="008017BB"/>
    <w:rsid w:val="00810E76"/>
    <w:rsid w:val="008202D9"/>
    <w:rsid w:val="00836A88"/>
    <w:rsid w:val="00840573"/>
    <w:rsid w:val="00854745"/>
    <w:rsid w:val="00861D0C"/>
    <w:rsid w:val="008744EA"/>
    <w:rsid w:val="00876851"/>
    <w:rsid w:val="008864A0"/>
    <w:rsid w:val="00893540"/>
    <w:rsid w:val="008B39AA"/>
    <w:rsid w:val="008E5040"/>
    <w:rsid w:val="008F2BB8"/>
    <w:rsid w:val="008F38F1"/>
    <w:rsid w:val="008F48E6"/>
    <w:rsid w:val="00902127"/>
    <w:rsid w:val="00907ADD"/>
    <w:rsid w:val="0091073E"/>
    <w:rsid w:val="009115A1"/>
    <w:rsid w:val="00913DBE"/>
    <w:rsid w:val="00923A83"/>
    <w:rsid w:val="00924F69"/>
    <w:rsid w:val="009332CE"/>
    <w:rsid w:val="009370B8"/>
    <w:rsid w:val="00942F60"/>
    <w:rsid w:val="009570C4"/>
    <w:rsid w:val="00980573"/>
    <w:rsid w:val="0098202A"/>
    <w:rsid w:val="00991E43"/>
    <w:rsid w:val="009B4025"/>
    <w:rsid w:val="009C4150"/>
    <w:rsid w:val="009C4F71"/>
    <w:rsid w:val="00A35441"/>
    <w:rsid w:val="00A50E6D"/>
    <w:rsid w:val="00A52FBE"/>
    <w:rsid w:val="00A607C8"/>
    <w:rsid w:val="00A651FC"/>
    <w:rsid w:val="00AA1659"/>
    <w:rsid w:val="00AF7116"/>
    <w:rsid w:val="00B0639A"/>
    <w:rsid w:val="00B43528"/>
    <w:rsid w:val="00B52B2A"/>
    <w:rsid w:val="00B55243"/>
    <w:rsid w:val="00B55A55"/>
    <w:rsid w:val="00B6758F"/>
    <w:rsid w:val="00B85A8E"/>
    <w:rsid w:val="00B91076"/>
    <w:rsid w:val="00B96C0E"/>
    <w:rsid w:val="00B97BC8"/>
    <w:rsid w:val="00BA1697"/>
    <w:rsid w:val="00BB11A9"/>
    <w:rsid w:val="00BB55E5"/>
    <w:rsid w:val="00BC0DD6"/>
    <w:rsid w:val="00BD0139"/>
    <w:rsid w:val="00BD05AD"/>
    <w:rsid w:val="00BD45CA"/>
    <w:rsid w:val="00BE301E"/>
    <w:rsid w:val="00BF05A1"/>
    <w:rsid w:val="00BF37E9"/>
    <w:rsid w:val="00BF4059"/>
    <w:rsid w:val="00C06335"/>
    <w:rsid w:val="00C22ECE"/>
    <w:rsid w:val="00C2365D"/>
    <w:rsid w:val="00C405D2"/>
    <w:rsid w:val="00C63297"/>
    <w:rsid w:val="00C96BCF"/>
    <w:rsid w:val="00CB58AE"/>
    <w:rsid w:val="00CE783B"/>
    <w:rsid w:val="00CF1DD4"/>
    <w:rsid w:val="00CF49C1"/>
    <w:rsid w:val="00D246DF"/>
    <w:rsid w:val="00D31CA4"/>
    <w:rsid w:val="00D34F43"/>
    <w:rsid w:val="00D5436F"/>
    <w:rsid w:val="00D55076"/>
    <w:rsid w:val="00D825AF"/>
    <w:rsid w:val="00D90286"/>
    <w:rsid w:val="00DA5A2B"/>
    <w:rsid w:val="00DB22C0"/>
    <w:rsid w:val="00DB3E27"/>
    <w:rsid w:val="00DC0104"/>
    <w:rsid w:val="00DC5E75"/>
    <w:rsid w:val="00E01210"/>
    <w:rsid w:val="00E03CED"/>
    <w:rsid w:val="00E12420"/>
    <w:rsid w:val="00E15E7B"/>
    <w:rsid w:val="00E213B0"/>
    <w:rsid w:val="00E222F3"/>
    <w:rsid w:val="00E24C1E"/>
    <w:rsid w:val="00E4798D"/>
    <w:rsid w:val="00E57699"/>
    <w:rsid w:val="00E644B3"/>
    <w:rsid w:val="00E729BE"/>
    <w:rsid w:val="00E734BB"/>
    <w:rsid w:val="00E942C3"/>
    <w:rsid w:val="00EA0BF6"/>
    <w:rsid w:val="00EA3289"/>
    <w:rsid w:val="00EA7A81"/>
    <w:rsid w:val="00EC0C7B"/>
    <w:rsid w:val="00ED30D5"/>
    <w:rsid w:val="00F32432"/>
    <w:rsid w:val="00F41535"/>
    <w:rsid w:val="00F47358"/>
    <w:rsid w:val="00F50757"/>
    <w:rsid w:val="00F5474D"/>
    <w:rsid w:val="00F96E37"/>
    <w:rsid w:val="00F970D3"/>
    <w:rsid w:val="00FA0276"/>
    <w:rsid w:val="00FB15A0"/>
    <w:rsid w:val="00FB3E9E"/>
    <w:rsid w:val="00FE7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allout" idref="#Ovale Legende 8"/>
        <o:r id="V:Rule2" type="callout" idref="#Ovale Legende 7"/>
        <o:r id="V:Rule3" type="callout" idref="#Ovale Legende 5"/>
        <o:r id="V:Rule4" type="callout" idref="#Ovale Legende 3"/>
      </o:rules>
    </o:shapelayout>
  </w:shapeDefaults>
  <w:decimalSymbol w:val=","/>
  <w:listSeparator w:val=";"/>
  <w14:docId w14:val="1099AE2A"/>
  <w15:docId w15:val="{7C20952D-21F3-4D7A-B2E4-38F35E0908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21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21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0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15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5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21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49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customStyle="1" w:styleId="Gitternetztabelle1hell1">
    <w:name w:val="Gitternetztabelle 1 hell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Akzent31">
    <w:name w:val="Gitternetztabelle 1 hell  – Akzent 3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Akzent51">
    <w:name w:val="Gitternetztabelle 1 hell  – Akzent 5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Akzent11">
    <w:name w:val="Gitternetztabelle 1 hell  – Akzent 1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Akzent61">
    <w:name w:val="Gitternetztabelle 1 hell  – Akzent 6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-Akzent21">
    <w:name w:val="Gitternetztabelle 1 hell - Akzent 2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lemithellemGitternetz1">
    <w:name w:val="Tabelle mit hellem Gitternetz1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EinfacheTabelle11">
    <w:name w:val="Einfache Tabelle 1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EinfacheTabelle21">
    <w:name w:val="Einfache Tabelle 21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EinfacheTabelle31">
    <w:name w:val="Einfache Tabelle 31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1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paragraph" w:styleId="Listenabsatz">
    <w:name w:val="List Paragraph"/>
    <w:basedOn w:val="Standard"/>
    <w:uiPriority w:val="34"/>
    <w:qFormat/>
    <w:rsid w:val="00876851"/>
    <w:pPr>
      <w:spacing w:after="0" w:line="276" w:lineRule="auto"/>
      <w:ind w:left="720"/>
      <w:contextualSpacing/>
    </w:pPr>
    <w:rPr>
      <w:rFonts w:eastAsiaTheme="minorHAns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Arbeit\Professionelles\Aufs&#228;tze\Biologie\Knochenl&#228;nge%20sch&#228;tzen\BU_praktisch_Manuskript_Mertens_Knochenmessung_ver20190205.dotx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1627B9-FB07-426A-BD53-994F758E9C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BU_praktisch_Manuskript_Mertens_Knochenmessung_ver20190205</Template>
  <TotalTime>0</TotalTime>
  <Pages>1</Pages>
  <Words>6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Henning</dc:creator>
  <cp:lastModifiedBy>Jana Nolding</cp:lastModifiedBy>
  <cp:revision>3</cp:revision>
  <cp:lastPrinted>2018-11-08T16:17:00Z</cp:lastPrinted>
  <dcterms:created xsi:type="dcterms:W3CDTF">2019-05-01T06:56:00Z</dcterms:created>
  <dcterms:modified xsi:type="dcterms:W3CDTF">2019-05-01T07:09:00Z</dcterms:modified>
</cp:coreProperties>
</file>